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AEA" w:rsidRDefault="000B1AEA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0B1AEA" w:rsidRDefault="007171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NOM:</w:t>
      </w:r>
    </w:p>
    <w:p w:rsidR="000B1AEA" w:rsidRDefault="000B1AEA">
      <w:pPr>
        <w:rPr>
          <w:rFonts w:ascii="Arial" w:hAnsi="Arial" w:cs="Arial"/>
          <w:sz w:val="28"/>
          <w:szCs w:val="28"/>
        </w:rPr>
      </w:pPr>
    </w:p>
    <w:p w:rsidR="000B1AEA" w:rsidRDefault="0071719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ESTRIS DE CUINA</w:t>
      </w:r>
    </w:p>
    <w:p w:rsidR="000B1AEA" w:rsidRDefault="000B1AEA"/>
    <w:tbl>
      <w:tblPr>
        <w:tblW w:w="84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4797"/>
      </w:tblGrid>
      <w:tr w:rsidR="000B1AEA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7" type="#_x0000_t75" style="position:absolute;margin-left:5.3pt;margin-top:2.25pt;width:108.35pt;height:87.7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6" o:title="" croptop="10692f" cropbottom="44357f" cropleft="24969f" cropright="33284f"/>
                  <w10:wrap type="square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CASSOLA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7" o:spid="_x0000_s1036" type="#_x0000_t75" style="position:absolute;margin-left:24.05pt;margin-top:0;width:97.5pt;height:72.1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66 0 -166 21375 21600 21375 21600 0 -166 0">
                  <v:imagedata r:id="rId6" o:title="" croptop="9870f" cropbottom="44563f" cropleft="15490f" cropright="41607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PAELLA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8" o:spid="_x0000_s1035" type="#_x0000_t75" style="position:absolute;margin-left:18pt;margin-top:7.65pt;width:102.75pt;height:59.65pt;rotation:-11796470fd;flip:y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58 0 -158 21330 21600 21330 21600 0 -158 0">
                  <v:imagedata r:id="rId6" o:title="" croptop="22823f" cropbottom="33872f" cropleft="15952f" cropright="41029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MICROONES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9" o:spid="_x0000_s1034" type="#_x0000_t75" style="position:absolute;margin-left:18.8pt;margin-top:4.9pt;width:84.75pt;height:76.6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91 0 -191 21388 21600 21388 21600 0 -191 0">
                  <v:imagedata r:id="rId6" o:title="" croptop="35571f" cropbottom="18245f" cropleft="35951f" cropright="22303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BOL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10" o:spid="_x0000_s1033" type="#_x0000_t75" style="position:absolute;margin-left:15.05pt;margin-top:.3pt;width:84pt;height:103.6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93 0 -193 21443 21600 21443 21600 0 -193 0">
                  <v:imagedata r:id="rId6" o:title="" croptop="20561f" cropbottom="29759f" cropleft="42771f" cropright="15829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DAVANTAL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11" o:spid="_x0000_s1032" type="#_x0000_t75" style="position:absolute;margin-left:20.25pt;margin-top:0;width:80.25pt;height:85.7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202 0 -202 21411 21600 21411 21600 0 -202 0">
                  <v:imagedata r:id="rId6" o:title="" croptop="21178f" cropbottom="31610f" cropleft="26241f" cropright="32591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FOGONS I FORN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44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lastRenderedPageBreak/>
              <w:pict>
                <v:shape id="Imagen 12" o:spid="_x0000_s1031" type="#_x0000_t75" style="position:absolute;margin-left:31.55pt;margin-top:.2pt;width:82.5pt;height:76.9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96 0 -196 21390 21600 21390 21600 0 -196 0">
                  <v:imagedata r:id="rId6" o:title="" croptop="34132f" cropbottom="17217f" cropleft="16761f" cropright="40220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BATEDORES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14" o:spid="_x0000_s1030" type="#_x0000_t75" style="position:absolute;margin-left:27.05pt;margin-top:0;width:84pt;height:82.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93 0 -193 21404 21600 21404 21600 0 -193 0">
                  <v:imagedata r:id="rId7" o:title="" croptop="19534f" cropbottom="33886f" cropleft="12600f" cropright="46000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COBERTS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15" o:spid="_x0000_s1029" type="#_x0000_t75" style="position:absolute;margin-left:24.05pt;margin-top:2.4pt;width:93pt;height:86.4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74 0 -174 21412 21600 21412 21600 0 -174 0">
                  <v:imagedata r:id="rId8" o:title="" croptop="37422f" cropbottom="17217f" cropleft="12716f" cropright="46231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COLADOR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16" o:spid="_x0000_s1028" type="#_x0000_t75" style="position:absolute;margin-left:10.55pt;margin-top:.25pt;width:82.5pt;height:78.0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96 0 -196 21392 21600 21392 21600 0 -196 0">
                  <v:imagedata r:id="rId8" o:title="" croptop="37422f" cropbottom="17217f" cropleft="19768f" cropright="39295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ESPÀTULA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B1AEA">
            <w:pPr>
              <w:spacing w:after="0" w:line="240" w:lineRule="auto"/>
            </w:pPr>
          </w:p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17" o:spid="_x0000_s1027" type="#_x0000_t75" style="position:absolute;margin-left:14.25pt;margin-top:1.1pt;width:113.25pt;height:97.6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43 0 -143 21434 21600 21434 21600 0 -143 0">
                  <v:imagedata r:id="rId9" o:title="" croptop="19534f" cropbottom="35722f" cropleft="12716f" cropright="46116f"/>
                  <w10:wrap type="tight"/>
                </v:shape>
              </w:pict>
            </w: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RATLLADORA</w:t>
            </w:r>
          </w:p>
        </w:tc>
      </w:tr>
      <w:tr w:rsidR="000B1AEA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046013">
            <w:pPr>
              <w:spacing w:after="0" w:line="240" w:lineRule="auto"/>
            </w:pPr>
            <w:r>
              <w:rPr>
                <w:noProof/>
              </w:rPr>
              <w:pict>
                <v:shape id="Imagen 18" o:spid="_x0000_s1026" type="#_x0000_t75" style="position:absolute;margin-left:18.8pt;margin-top:0;width:115.5pt;height:103.1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140 0 -140 21442 21600 21442 21600 0 -140 0">
                  <v:imagedata r:id="rId10" o:title="" croptop="29403f" cropbottom="25853f" cropleft="26819f" cropright="32244f"/>
                  <w10:wrap type="tight"/>
                </v:shape>
              </w:pict>
            </w: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  <w:p w:rsidR="000B1AEA" w:rsidRDefault="000B1AEA">
            <w:pPr>
              <w:spacing w:after="0" w:line="240" w:lineRule="auto"/>
            </w:pPr>
          </w:p>
        </w:tc>
        <w:tc>
          <w:tcPr>
            <w:tcW w:w="4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AEA" w:rsidRDefault="00717193">
            <w:pPr>
              <w:spacing w:after="0" w:line="240" w:lineRule="auto"/>
              <w:rPr>
                <w:rFonts w:ascii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</w:rPr>
              <w:t>CULLEROT</w:t>
            </w:r>
          </w:p>
        </w:tc>
      </w:tr>
    </w:tbl>
    <w:p w:rsidR="000B1AEA" w:rsidRDefault="000B1AEA"/>
    <w:p w:rsidR="000B1AEA" w:rsidRDefault="000B1AEA"/>
    <w:p w:rsidR="000B1AEA" w:rsidRDefault="00717193">
      <w:hyperlink r:id="rId11" w:history="1">
        <w:r>
          <w:rPr>
            <w:rStyle w:val="Hipervnculo"/>
            <w:rFonts w:ascii="Arial" w:hAnsi="Arial" w:cs="Arial"/>
            <w:sz w:val="40"/>
            <w:szCs w:val="40"/>
          </w:rPr>
          <w:t>https://wordwall.net/play/25751/447/396</w:t>
        </w:r>
      </w:hyperlink>
    </w:p>
    <w:p w:rsidR="000B1AEA" w:rsidRDefault="000B1AEA">
      <w:pPr>
        <w:rPr>
          <w:rFonts w:ascii="Arial" w:hAnsi="Arial" w:cs="Arial"/>
          <w:sz w:val="40"/>
          <w:szCs w:val="40"/>
        </w:rPr>
      </w:pPr>
    </w:p>
    <w:p w:rsidR="000B1AEA" w:rsidRDefault="000B1AEA">
      <w:pPr>
        <w:rPr>
          <w:rFonts w:ascii="Arial" w:hAnsi="Arial" w:cs="Arial"/>
          <w:sz w:val="40"/>
          <w:szCs w:val="40"/>
        </w:rPr>
      </w:pPr>
    </w:p>
    <w:p w:rsidR="000B1AEA" w:rsidRDefault="00717193">
      <w:hyperlink r:id="rId12" w:history="1">
        <w:r>
          <w:rPr>
            <w:rStyle w:val="Hipervnculo"/>
            <w:rFonts w:ascii="Arial" w:hAnsi="Arial" w:cs="Arial"/>
            <w:sz w:val="40"/>
            <w:szCs w:val="40"/>
          </w:rPr>
          <w:t>https://wordwall.net/play/25751/447/753</w:t>
        </w:r>
      </w:hyperlink>
    </w:p>
    <w:p w:rsidR="000B1AEA" w:rsidRDefault="000B1AEA">
      <w:pPr>
        <w:rPr>
          <w:rFonts w:ascii="Arial" w:hAnsi="Arial" w:cs="Arial"/>
          <w:sz w:val="40"/>
          <w:szCs w:val="40"/>
        </w:rPr>
      </w:pPr>
    </w:p>
    <w:p w:rsidR="000B1AEA" w:rsidRDefault="000B1AEA">
      <w:pPr>
        <w:rPr>
          <w:rFonts w:ascii="Arial" w:hAnsi="Arial" w:cs="Arial"/>
          <w:sz w:val="40"/>
          <w:szCs w:val="40"/>
        </w:rPr>
      </w:pPr>
    </w:p>
    <w:p w:rsidR="000B1AEA" w:rsidRDefault="000B1AEA"/>
    <w:sectPr w:rsidR="000B1AEA">
      <w:headerReference w:type="default" r:id="rId13"/>
      <w:pgSz w:w="11906" w:h="16838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193" w:rsidRDefault="00717193">
      <w:pPr>
        <w:spacing w:after="0" w:line="240" w:lineRule="auto"/>
      </w:pPr>
      <w:r>
        <w:separator/>
      </w:r>
    </w:p>
  </w:endnote>
  <w:endnote w:type="continuationSeparator" w:id="0">
    <w:p w:rsidR="00717193" w:rsidRDefault="00717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193" w:rsidRDefault="0071719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17193" w:rsidRDefault="00717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6A2" w:rsidRDefault="00046013">
    <w:pPr>
      <w:pStyle w:val="Encabezado"/>
    </w:pPr>
    <w:r w:rsidRPr="00046013">
      <w:rPr>
        <w:noProof/>
        <w:lang w:val="ca-ES"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Imagen que contiene edificio, dibujo, señal, ventana&#10;&#10;Descripción generada automáticamente" style="width:199.25pt;height:41.85pt;visibility:visible;mso-wrap-style:square">
          <v:imagedata r:id="rId1" o:title="Imagen que contiene edificio, dibujo, señal, ventana&#10;&#10;Descripción generada automáticamente"/>
        </v:shape>
      </w:pict>
    </w:r>
  </w:p>
  <w:p w:rsidR="000A66A2" w:rsidRDefault="0071719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oNotTrackMov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1AEA"/>
    <w:rsid w:val="00046013"/>
    <w:rsid w:val="000B1AEA"/>
    <w:rsid w:val="00667F69"/>
    <w:rsid w:val="00717193"/>
    <w:rsid w:val="00ED67F4"/>
    <w:rsid w:val="00FC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3C6EBACE-21F4-4464-8E85-0214F2FD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autoSpaceDN w:val="0"/>
      <w:spacing w:after="160" w:line="25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  <w:style w:type="character" w:styleId="Hipervnculo">
    <w:name w:val="Hyperlink"/>
    <w:rPr>
      <w:color w:val="0563C1"/>
      <w:u w:val="single"/>
    </w:rPr>
  </w:style>
  <w:style w:type="character" w:customStyle="1" w:styleId="Mencinsinresolver">
    <w:name w:val="Mención sin resolver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ordwall.net/play/25751/447/75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ordwall.net/play/25751/447/396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</CharactersWithSpaces>
  <SharedDoc>false</SharedDoc>
  <HLinks>
    <vt:vector size="12" baseType="variant">
      <vt:variant>
        <vt:i4>3276847</vt:i4>
      </vt:variant>
      <vt:variant>
        <vt:i4>3</vt:i4>
      </vt:variant>
      <vt:variant>
        <vt:i4>0</vt:i4>
      </vt:variant>
      <vt:variant>
        <vt:i4>5</vt:i4>
      </vt:variant>
      <vt:variant>
        <vt:lpwstr>https://wordwall.net/play/25751/447/753</vt:lpwstr>
      </vt:variant>
      <vt:variant>
        <vt:lpwstr/>
      </vt:variant>
      <vt:variant>
        <vt:i4>4063275</vt:i4>
      </vt:variant>
      <vt:variant>
        <vt:i4>0</vt:i4>
      </vt:variant>
      <vt:variant>
        <vt:i4>0</vt:i4>
      </vt:variant>
      <vt:variant>
        <vt:i4>5</vt:i4>
      </vt:variant>
      <vt:variant>
        <vt:lpwstr>https://wordwall.net/play/25751/447/396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Bartolomé Blanco</dc:creator>
  <dc:description/>
  <cp:lastModifiedBy>Miquel Rivero</cp:lastModifiedBy>
  <cp:revision>2</cp:revision>
  <dcterms:created xsi:type="dcterms:W3CDTF">2021-11-30T09:21:00Z</dcterms:created>
  <dcterms:modified xsi:type="dcterms:W3CDTF">2021-11-30T09:21:00Z</dcterms:modified>
</cp:coreProperties>
</file>